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5" w:rsidRDefault="005940E5">
      <w:r>
        <w:rPr>
          <w:noProof/>
          <w:lang w:eastAsia="da-DK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Billede" descr="Baggrundsbilled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il: Ned 1" descr="Rødbrun dekorativ pil, der peger nedad." title="Pil"/>
                        <wps:cNvSpPr/>
                        <wps:spPr>
                          <a:xfrm>
                            <a:off x="359283" y="1"/>
                            <a:ext cx="3479292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C1D9C" w:rsidRPr="006C1D9C" w:rsidRDefault="006C1D9C" w:rsidP="006C1D9C">
                              <w:pPr>
                                <w:pStyle w:val="Introduktion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C1D9C">
                                <w:rPr>
                                  <w:sz w:val="28"/>
                                  <w:szCs w:val="28"/>
                                </w:rPr>
                                <w:t xml:space="preserve">Nu starter fejringen af </w:t>
                              </w:r>
                            </w:p>
                            <w:p w:rsidR="005940E5" w:rsidRPr="006C1D9C" w:rsidRDefault="006C1D9C" w:rsidP="006C1D9C">
                              <w:pPr>
                                <w:pStyle w:val="Introduktion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C1D9C">
                                <w:rPr>
                                  <w:sz w:val="28"/>
                                  <w:szCs w:val="28"/>
                                </w:rPr>
                                <w:t>hospice fyns 20 års dag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da-DK"/>
                                </w:rPr>
                                <w:t>-------------------------------------</w:t>
                              </w:r>
                            </w:p>
                            <w:p w:rsidR="00873417" w:rsidRPr="0016282D" w:rsidRDefault="00364D85" w:rsidP="0016282D">
                              <w:pPr>
                                <w:pStyle w:val="Titel"/>
                              </w:pPr>
                              <w:r>
                                <w:t>national hospicedag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873417" w:rsidRPr="006C1D9C" w:rsidRDefault="00364D85" w:rsidP="0016282D">
                              <w:pPr>
                                <w:pStyle w:val="Undertitel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C1D9C">
                                <w:rPr>
                                  <w:sz w:val="28"/>
                                  <w:szCs w:val="28"/>
                                </w:rPr>
                                <w:t>hospice fyn åbner dørene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da-DK"/>
                                </w:rPr>
                                <w:t>-------------------------------------</w:t>
                              </w:r>
                            </w:p>
                            <w:p w:rsidR="00873417" w:rsidRDefault="00364D85" w:rsidP="0016282D">
                              <w:pPr>
                                <w:pStyle w:val="Dato"/>
                              </w:pPr>
                              <w:r>
                                <w:t>Lørdag den 7. september 2024</w:t>
                              </w:r>
                            </w:p>
                            <w:p w:rsidR="00873417" w:rsidRPr="00873417" w:rsidRDefault="00364D85" w:rsidP="0016282D">
                              <w:pPr>
                                <w:pStyle w:val="Tid"/>
                              </w:pPr>
                              <w:r>
                                <w:t>Hospice Fyn</w:t>
                              </w:r>
                            </w:p>
                            <w:p w:rsidR="00134402" w:rsidRDefault="00364D85" w:rsidP="0016282D">
                              <w:pPr>
                                <w:pStyle w:val="Sted"/>
                              </w:pPr>
                              <w:r>
                                <w:t>Sanderumvej 130</w:t>
                              </w:r>
                            </w:p>
                            <w:p w:rsidR="00873417" w:rsidRPr="00134402" w:rsidRDefault="00364D85" w:rsidP="0016282D">
                              <w:pPr>
                                <w:pStyle w:val="Sted"/>
                                <w:rPr>
                                  <w:sz w:val="28"/>
                                </w:rPr>
                              </w:pPr>
                              <w:r>
                                <w:t>5250 Odense SV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pe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">
                <v:rect id="Billede" o:spid="_x0000_s1027" alt="Baggrundsbilled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" stroked="f" strokeweight="1.25pt">
                  <v:fill r:id="rId12" o:title="Baggrundsbillede&#10;" recolor="t" rotate="t" type="frame"/>
                  <v:path arrowok="t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 1" o:spid="_x0000_s1028" type="#_x0000_t67" alt="Rødbrun dekorativ pil, der peger nedad." style="position:absolute;left:3592;width:34793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" adj="19871,0" fillcolor="#a50021 [3204]" stroked="f" strokeweight="1.25pt">
                  <v:textbox inset=",64.8pt">
                    <w:txbxContent>
                      <w:p w:rsidR="006C1D9C" w:rsidRPr="006C1D9C" w:rsidRDefault="006C1D9C" w:rsidP="006C1D9C">
                        <w:pPr>
                          <w:pStyle w:val="Introduktion"/>
                          <w:rPr>
                            <w:sz w:val="28"/>
                            <w:szCs w:val="28"/>
                          </w:rPr>
                        </w:pPr>
                        <w:r w:rsidRPr="006C1D9C">
                          <w:rPr>
                            <w:sz w:val="28"/>
                            <w:szCs w:val="28"/>
                          </w:rPr>
                          <w:t xml:space="preserve">Nu starter fejringen af </w:t>
                        </w:r>
                      </w:p>
                      <w:p w:rsidR="005940E5" w:rsidRPr="006C1D9C" w:rsidRDefault="006C1D9C" w:rsidP="006C1D9C">
                        <w:pPr>
                          <w:pStyle w:val="Introduktion"/>
                          <w:rPr>
                            <w:sz w:val="28"/>
                            <w:szCs w:val="28"/>
                          </w:rPr>
                        </w:pPr>
                        <w:r w:rsidRPr="006C1D9C">
                          <w:rPr>
                            <w:sz w:val="28"/>
                            <w:szCs w:val="28"/>
                          </w:rPr>
                          <w:t>hospice fyns 20 års dag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da-DK"/>
                          </w:rPr>
                          <w:t>-------------------------------------</w:t>
                        </w:r>
                      </w:p>
                      <w:p w:rsidR="00873417" w:rsidRPr="0016282D" w:rsidRDefault="00364D85" w:rsidP="0016282D">
                        <w:pPr>
                          <w:pStyle w:val="Titel"/>
                        </w:pPr>
                        <w:r>
                          <w:t>national hospicedag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873417" w:rsidRPr="006C1D9C" w:rsidRDefault="00364D85" w:rsidP="0016282D">
                        <w:pPr>
                          <w:pStyle w:val="Undertitel"/>
                          <w:rPr>
                            <w:sz w:val="28"/>
                            <w:szCs w:val="28"/>
                          </w:rPr>
                        </w:pPr>
                        <w:r w:rsidRPr="006C1D9C">
                          <w:rPr>
                            <w:sz w:val="28"/>
                            <w:szCs w:val="28"/>
                          </w:rPr>
                          <w:t>hospice fyn åbner dørene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da-DK"/>
                          </w:rPr>
                          <w:t>-------------------------------------</w:t>
                        </w:r>
                      </w:p>
                      <w:p w:rsidR="00873417" w:rsidRDefault="00364D85" w:rsidP="0016282D">
                        <w:pPr>
                          <w:pStyle w:val="Dato"/>
                        </w:pPr>
                        <w:r>
                          <w:t>Lørdag den 7. september 2024</w:t>
                        </w:r>
                      </w:p>
                      <w:p w:rsidR="00873417" w:rsidRPr="00873417" w:rsidRDefault="00364D85" w:rsidP="0016282D">
                        <w:pPr>
                          <w:pStyle w:val="Tid"/>
                        </w:pPr>
                        <w:r>
                          <w:t>Hospice Fyn</w:t>
                        </w:r>
                      </w:p>
                      <w:p w:rsidR="00134402" w:rsidRDefault="00364D85" w:rsidP="0016282D">
                        <w:pPr>
                          <w:pStyle w:val="Sted"/>
                        </w:pPr>
                        <w:r>
                          <w:t>Sanderumvej 130</w:t>
                        </w:r>
                      </w:p>
                      <w:p w:rsidR="00873417" w:rsidRPr="00134402" w:rsidRDefault="00364D85" w:rsidP="0016282D">
                        <w:pPr>
                          <w:pStyle w:val="Sted"/>
                          <w:rPr>
                            <w:sz w:val="28"/>
                          </w:rPr>
                        </w:pPr>
                        <w:r>
                          <w:t>5250 Odense SV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tabel"/>
      </w:tblPr>
      <w:tblGrid>
        <w:gridCol w:w="5114"/>
        <w:gridCol w:w="5040"/>
      </w:tblGrid>
      <w:tr w:rsidR="00B617C9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CA74F2" w:rsidRDefault="00517D1E" w:rsidP="00364D85">
            <w:pPr>
              <w:ind w:left="0"/>
            </w:pPr>
            <w:r>
              <w:t xml:space="preserve">Kom og hør </w:t>
            </w:r>
            <w:r w:rsidR="00A36EED">
              <w:t xml:space="preserve">filosof og debattør </w:t>
            </w:r>
            <w:r>
              <w:t>Jacob Birkler</w:t>
            </w:r>
            <w:r w:rsidR="003C0F30">
              <w:t xml:space="preserve"> fortælle</w:t>
            </w:r>
            <w:r w:rsidR="00CA74F2">
              <w:t xml:space="preserve"> om enten:</w:t>
            </w:r>
          </w:p>
          <w:p w:rsidR="002655AA" w:rsidRDefault="00CA74F2" w:rsidP="00364D85">
            <w:pPr>
              <w:ind w:left="0"/>
            </w:pP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</w:rPr>
              <w:t>A.</w:t>
            </w:r>
            <w:r w:rsidR="00F34E4C" w:rsidRPr="00F34E4C">
              <w:rPr>
                <w:b/>
                <w:i/>
              </w:rPr>
              <w:t>”A</w:t>
            </w:r>
            <w:r w:rsidR="006C1D9C" w:rsidRPr="006C1D9C">
              <w:rPr>
                <w:b/>
                <w:i/>
              </w:rPr>
              <w:t>ktiv</w:t>
            </w:r>
            <w:proofErr w:type="spellEnd"/>
            <w:r w:rsidR="006C1D9C" w:rsidRPr="006C1D9C">
              <w:rPr>
                <w:b/>
                <w:i/>
              </w:rPr>
              <w:t xml:space="preserve"> dødshjælp eller aktiv hjælp til døende – hvordan hjælper vi bedst</w:t>
            </w:r>
            <w:r w:rsidR="00F34E4C">
              <w:rPr>
                <w:b/>
                <w:i/>
              </w:rPr>
              <w:t>?”</w:t>
            </w:r>
            <w:r w:rsidR="009A0BBE">
              <w:t xml:space="preserve"> </w:t>
            </w:r>
            <w:r w:rsidR="002655AA">
              <w:t xml:space="preserve"> kl 12</w:t>
            </w:r>
            <w:r>
              <w:t xml:space="preserve">.00 </w:t>
            </w:r>
            <w:r w:rsidR="002655AA">
              <w:t>-14</w:t>
            </w:r>
            <w:r>
              <w:t>.00</w:t>
            </w:r>
            <w:bookmarkStart w:id="0" w:name="_GoBack"/>
            <w:bookmarkEnd w:id="0"/>
          </w:p>
          <w:p w:rsidR="00CA74F2" w:rsidRDefault="00CA74F2" w:rsidP="00364D85">
            <w:pPr>
              <w:ind w:left="0"/>
            </w:pPr>
            <w:r>
              <w:t>eller</w:t>
            </w:r>
          </w:p>
          <w:p w:rsidR="00517D1E" w:rsidRDefault="006C1D9C" w:rsidP="00364D85">
            <w:pPr>
              <w:ind w:left="0"/>
            </w:pPr>
            <w:r>
              <w:t xml:space="preserve"> </w:t>
            </w:r>
            <w:r w:rsidR="00CA74F2" w:rsidRPr="00CA74F2">
              <w:rPr>
                <w:b/>
              </w:rPr>
              <w:t>B</w:t>
            </w:r>
            <w:r w:rsidR="00CA74F2">
              <w:t xml:space="preserve">. </w:t>
            </w:r>
            <w:r w:rsidR="00F34E4C">
              <w:rPr>
                <w:b/>
                <w:i/>
              </w:rPr>
              <w:t>”P</w:t>
            </w:r>
            <w:r w:rsidRPr="006C1D9C">
              <w:rPr>
                <w:b/>
                <w:i/>
              </w:rPr>
              <w:t>rofessionel omsorg – hvad, hvorfor og hvordan?</w:t>
            </w:r>
            <w:r w:rsidR="00F34E4C">
              <w:rPr>
                <w:b/>
                <w:i/>
              </w:rPr>
              <w:t>”</w:t>
            </w:r>
            <w:r w:rsidR="009A0BBE">
              <w:t xml:space="preserve">  </w:t>
            </w:r>
            <w:r w:rsidR="002655AA">
              <w:t>kl 14.30-16.30.</w:t>
            </w:r>
          </w:p>
          <w:p w:rsidR="00CA74F2" w:rsidRPr="009A0BBE" w:rsidRDefault="00CA74F2" w:rsidP="00364D85">
            <w:pPr>
              <w:ind w:left="0"/>
            </w:pPr>
            <w:r>
              <w:t>Du kan kun tilmelde dig et af oplæggene, enten A eller B</w:t>
            </w:r>
          </w:p>
          <w:p w:rsidR="00AC5296" w:rsidRDefault="002655AA" w:rsidP="00364D85">
            <w:pPr>
              <w:ind w:left="0"/>
            </w:pPr>
            <w:r>
              <w:t xml:space="preserve">Herudover er der mulighed for </w:t>
            </w:r>
            <w:r w:rsidR="00CA74F2">
              <w:t xml:space="preserve">alle for </w:t>
            </w:r>
            <w:r>
              <w:t xml:space="preserve">at </w:t>
            </w:r>
            <w:r w:rsidR="001C05A5">
              <w:t>h</w:t>
            </w:r>
            <w:r w:rsidR="00AC5296">
              <w:t>ør</w:t>
            </w:r>
            <w:r>
              <w:t>e</w:t>
            </w:r>
            <w:r w:rsidR="00AC5296">
              <w:t xml:space="preserve"> om </w:t>
            </w:r>
            <w:r w:rsidR="00AC5296" w:rsidRPr="006C1D9C">
              <w:rPr>
                <w:b/>
                <w:i/>
              </w:rPr>
              <w:t>hospicefilosofien</w:t>
            </w:r>
            <w:r w:rsidR="003C0F30">
              <w:t xml:space="preserve">, </w:t>
            </w:r>
            <w:r w:rsidR="00517D1E" w:rsidRPr="006C1D9C">
              <w:rPr>
                <w:b/>
                <w:i/>
              </w:rPr>
              <w:t>tværfaglig</w:t>
            </w:r>
            <w:r w:rsidR="00AC5296" w:rsidRPr="006C1D9C">
              <w:rPr>
                <w:b/>
                <w:i/>
              </w:rPr>
              <w:t xml:space="preserve">hedens </w:t>
            </w:r>
            <w:r w:rsidR="003C0F30">
              <w:rPr>
                <w:b/>
                <w:i/>
              </w:rPr>
              <w:t xml:space="preserve">og madens </w:t>
            </w:r>
            <w:r w:rsidR="00AC5296" w:rsidRPr="006C1D9C">
              <w:rPr>
                <w:b/>
                <w:i/>
              </w:rPr>
              <w:t xml:space="preserve">betydning i </w:t>
            </w:r>
            <w:proofErr w:type="spellStart"/>
            <w:r>
              <w:rPr>
                <w:b/>
                <w:i/>
              </w:rPr>
              <w:t>p</w:t>
            </w:r>
            <w:r w:rsidR="00AC5296" w:rsidRPr="006C1D9C">
              <w:rPr>
                <w:b/>
                <w:i/>
              </w:rPr>
              <w:t>alliationen</w:t>
            </w:r>
            <w:proofErr w:type="spellEnd"/>
            <w:r w:rsidR="00AC5296">
              <w:t>.</w:t>
            </w:r>
            <w:r w:rsidR="00517D1E">
              <w:t xml:space="preserve"> </w:t>
            </w:r>
          </w:p>
          <w:p w:rsidR="00CA74F2" w:rsidRDefault="00CA74F2" w:rsidP="00364D85">
            <w:pPr>
              <w:ind w:left="0"/>
            </w:pPr>
          </w:p>
          <w:p w:rsidR="006C1D9C" w:rsidRDefault="006C1D9C" w:rsidP="00364D85">
            <w:pPr>
              <w:ind w:left="0"/>
            </w:pPr>
          </w:p>
          <w:p w:rsidR="00364D85" w:rsidRPr="00364D85" w:rsidRDefault="00364D85" w:rsidP="003C0F30">
            <w:pPr>
              <w:ind w:left="0"/>
            </w:pPr>
          </w:p>
        </w:tc>
        <w:tc>
          <w:tcPr>
            <w:tcW w:w="5040" w:type="dxa"/>
            <w:vAlign w:val="center"/>
          </w:tcPr>
          <w:p w:rsidR="001C05A5" w:rsidRDefault="001C05A5" w:rsidP="00BB20FA">
            <w:pPr>
              <w:pStyle w:val="Kontaktoplysninger"/>
              <w:spacing w:after="0"/>
              <w:jc w:val="center"/>
            </w:pPr>
            <w:r>
              <w:lastRenderedPageBreak/>
              <w:t>Der serveres kaffe og kage</w:t>
            </w:r>
            <w:r w:rsidR="00BB20FA">
              <w:t>.</w:t>
            </w:r>
          </w:p>
          <w:p w:rsidR="00B617C9" w:rsidRDefault="00B617C9" w:rsidP="00B617C9">
            <w:pPr>
              <w:pStyle w:val="Kontaktoplysninger"/>
              <w:spacing w:after="120"/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Lige forbindels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F6568C" id="Lige forbindelse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CA74F2" w:rsidRDefault="00CA74F2" w:rsidP="00243CEE">
            <w:pPr>
              <w:pStyle w:val="Kontaktoplysninger"/>
              <w:spacing w:after="360"/>
              <w:jc w:val="center"/>
            </w:pPr>
          </w:p>
          <w:p w:rsidR="00243CEE" w:rsidRDefault="001C05A5" w:rsidP="00243CEE">
            <w:pPr>
              <w:pStyle w:val="Kontaktoplysninger"/>
              <w:spacing w:after="360"/>
              <w:jc w:val="center"/>
            </w:pPr>
            <w:r>
              <w:t>Tilmelding sker på tlf. 65505000 i tidsrummet kl. 8</w:t>
            </w:r>
            <w:r w:rsidR="00640D1A">
              <w:t xml:space="preserve">.00 - </w:t>
            </w:r>
            <w:r>
              <w:t>1</w:t>
            </w:r>
            <w:r w:rsidR="00640D1A">
              <w:t>3.30</w:t>
            </w:r>
            <w:r>
              <w:t xml:space="preserve"> på hverdage</w:t>
            </w:r>
            <w:r w:rsidR="006C1D9C">
              <w:t xml:space="preserve"> i perioden </w:t>
            </w:r>
            <w:r w:rsidR="006310E9">
              <w:t>22</w:t>
            </w:r>
            <w:r w:rsidR="006C1D9C">
              <w:t>/</w:t>
            </w:r>
            <w:r w:rsidR="006310E9">
              <w:t>7</w:t>
            </w:r>
            <w:r w:rsidR="006C1D9C">
              <w:t xml:space="preserve"> – 30/8</w:t>
            </w:r>
          </w:p>
          <w:p w:rsidR="008D77F7" w:rsidRDefault="008D77F7" w:rsidP="00BB20FA">
            <w:pPr>
              <w:pStyle w:val="Kontaktoplysninger"/>
              <w:spacing w:after="360"/>
              <w:jc w:val="center"/>
            </w:pPr>
            <w:r>
              <w:t>Parkering anvises ved ankomst.</w:t>
            </w:r>
          </w:p>
          <w:p w:rsidR="00B617C9" w:rsidRPr="00263075" w:rsidRDefault="00B617C9" w:rsidP="00B617C9">
            <w:pPr>
              <w:pStyle w:val="Kontaktoplysninger"/>
              <w:rPr>
                <w:sz w:val="4"/>
                <w:szCs w:val="4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Lige forbindels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DE0AA11" id="Lige forbindelse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B617C9" w:rsidRPr="00BB20FA" w:rsidRDefault="00BB20FA" w:rsidP="00BB20FA">
            <w:pPr>
              <w:pStyle w:val="Kontaktoplysninger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 er gratis at deltage. </w:t>
            </w:r>
          </w:p>
          <w:p w:rsidR="00BB20FA" w:rsidRDefault="00BB20FA" w:rsidP="00BB20FA">
            <w:pPr>
              <w:pStyle w:val="Kontaktoplysninger"/>
              <w:spacing w:after="0"/>
              <w:jc w:val="center"/>
            </w:pPr>
            <w:r w:rsidRPr="00BB20FA">
              <w:rPr>
                <w:sz w:val="24"/>
                <w:szCs w:val="24"/>
              </w:rPr>
              <w:t>Vi ser frem til en spændende og hyggelig eftermiddag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2A068F" w:rsidRPr="00F12A85" w:rsidRDefault="002A068F" w:rsidP="001C05A5">
      <w:pPr>
        <w:pStyle w:val="Ingenafstand"/>
        <w:spacing w:before="0"/>
        <w:ind w:left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E9A" w:rsidRDefault="00496E9A" w:rsidP="008B0818">
      <w:r>
        <w:separator/>
      </w:r>
    </w:p>
  </w:endnote>
  <w:endnote w:type="continuationSeparator" w:id="0">
    <w:p w:rsidR="00496E9A" w:rsidRDefault="00496E9A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Sidefod"/>
        </w:pPr>
        <w:r>
          <w:rPr>
            <w:lang w:bidi="da-DK"/>
          </w:rPr>
          <w:fldChar w:fldCharType="begin"/>
        </w:r>
        <w:r>
          <w:rPr>
            <w:lang w:bidi="da-DK"/>
          </w:rPr>
          <w:instrText xml:space="preserve"> PAGE   \* MERGEFORMAT </w:instrText>
        </w:r>
        <w:r>
          <w:rPr>
            <w:lang w:bidi="da-DK"/>
          </w:rPr>
          <w:fldChar w:fldCharType="separate"/>
        </w:r>
        <w:r w:rsidR="00CA74F2">
          <w:rPr>
            <w:noProof/>
            <w:lang w:bidi="da-DK"/>
          </w:rPr>
          <w:t>2</w:t>
        </w:r>
        <w:r>
          <w:rPr>
            <w:noProof/>
            <w:lang w:bidi="da-D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E9A" w:rsidRDefault="00496E9A" w:rsidP="008B0818">
      <w:r>
        <w:separator/>
      </w:r>
    </w:p>
  </w:footnote>
  <w:footnote w:type="continuationSeparator" w:id="0">
    <w:p w:rsidR="00496E9A" w:rsidRDefault="00496E9A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k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D85"/>
    <w:rsid w:val="000069D7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1C05A5"/>
    <w:rsid w:val="00220400"/>
    <w:rsid w:val="00243CEE"/>
    <w:rsid w:val="00263075"/>
    <w:rsid w:val="002655AA"/>
    <w:rsid w:val="002733AA"/>
    <w:rsid w:val="0027764E"/>
    <w:rsid w:val="002A068F"/>
    <w:rsid w:val="002D2DC2"/>
    <w:rsid w:val="00347A5B"/>
    <w:rsid w:val="00364D85"/>
    <w:rsid w:val="00374F5F"/>
    <w:rsid w:val="00380140"/>
    <w:rsid w:val="00381ECC"/>
    <w:rsid w:val="0039194A"/>
    <w:rsid w:val="003C0F30"/>
    <w:rsid w:val="003D36E8"/>
    <w:rsid w:val="004611DB"/>
    <w:rsid w:val="00496E9A"/>
    <w:rsid w:val="004F689B"/>
    <w:rsid w:val="00517D1E"/>
    <w:rsid w:val="0054297F"/>
    <w:rsid w:val="005940E5"/>
    <w:rsid w:val="00597C04"/>
    <w:rsid w:val="005D2D39"/>
    <w:rsid w:val="005E5CA9"/>
    <w:rsid w:val="006269ED"/>
    <w:rsid w:val="006310E9"/>
    <w:rsid w:val="00640D1A"/>
    <w:rsid w:val="006748E8"/>
    <w:rsid w:val="0068245E"/>
    <w:rsid w:val="00684A8A"/>
    <w:rsid w:val="0069500E"/>
    <w:rsid w:val="006973C3"/>
    <w:rsid w:val="006A274F"/>
    <w:rsid w:val="006C1D9C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8D77F7"/>
    <w:rsid w:val="00902A42"/>
    <w:rsid w:val="009124DD"/>
    <w:rsid w:val="0094423C"/>
    <w:rsid w:val="009661D9"/>
    <w:rsid w:val="00971CAF"/>
    <w:rsid w:val="0099240D"/>
    <w:rsid w:val="009A0BBE"/>
    <w:rsid w:val="00A12D60"/>
    <w:rsid w:val="00A36EED"/>
    <w:rsid w:val="00A95506"/>
    <w:rsid w:val="00AB123B"/>
    <w:rsid w:val="00AC5296"/>
    <w:rsid w:val="00B168F9"/>
    <w:rsid w:val="00B368A1"/>
    <w:rsid w:val="00B617C9"/>
    <w:rsid w:val="00B87D53"/>
    <w:rsid w:val="00B90655"/>
    <w:rsid w:val="00BB20FA"/>
    <w:rsid w:val="00BD6DAD"/>
    <w:rsid w:val="00BE1D7E"/>
    <w:rsid w:val="00C67FD5"/>
    <w:rsid w:val="00C93A32"/>
    <w:rsid w:val="00CA74F2"/>
    <w:rsid w:val="00CE754C"/>
    <w:rsid w:val="00CF207A"/>
    <w:rsid w:val="00D529A9"/>
    <w:rsid w:val="00D63B4C"/>
    <w:rsid w:val="00DA3333"/>
    <w:rsid w:val="00DC1F2A"/>
    <w:rsid w:val="00E402F3"/>
    <w:rsid w:val="00E43EFE"/>
    <w:rsid w:val="00E70529"/>
    <w:rsid w:val="00F0092F"/>
    <w:rsid w:val="00F12A85"/>
    <w:rsid w:val="00F15090"/>
    <w:rsid w:val="00F32264"/>
    <w:rsid w:val="00F34E4C"/>
    <w:rsid w:val="00FA7B71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AD2F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da-DK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F207A"/>
    <w:rPr>
      <w:color w:val="595959" w:themeColor="text1" w:themeTint="A6"/>
    </w:rPr>
  </w:style>
  <w:style w:type="paragraph" w:styleId="Undertitel">
    <w:name w:val="Subtitle"/>
    <w:basedOn w:val="Normal"/>
    <w:link w:val="UndertitelTegn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UndertitelTegn">
    <w:name w:val="Undertitel Tegn"/>
    <w:basedOn w:val="Standardskrifttypeiafsnit"/>
    <w:link w:val="Undertitel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el">
    <w:name w:val="Title"/>
    <w:basedOn w:val="Normal"/>
    <w:link w:val="TitelTegn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o">
    <w:name w:val="Date"/>
    <w:basedOn w:val="Normal"/>
    <w:link w:val="DatoTegn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oTegn">
    <w:name w:val="Dato Tegn"/>
    <w:basedOn w:val="Standardskrifttypeiafsnit"/>
    <w:link w:val="Dato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d">
    <w:name w:val="Tid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Sted">
    <w:name w:val="Sted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oplysninger">
    <w:name w:val="Kontaktoplysninger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Sidehoved">
    <w:name w:val="header"/>
    <w:basedOn w:val="Normal"/>
    <w:link w:val="SidehovedTegn"/>
    <w:uiPriority w:val="99"/>
    <w:semiHidden/>
    <w:rsid w:val="001570B2"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F12A85"/>
    <w:rPr>
      <w:rFonts w:ascii="Bodoni MT" w:hAnsi="Bodoni MT"/>
      <w:sz w:val="22"/>
      <w:szCs w:val="21"/>
    </w:rPr>
  </w:style>
  <w:style w:type="paragraph" w:styleId="Sidefod">
    <w:name w:val="footer"/>
    <w:basedOn w:val="Normal"/>
    <w:link w:val="SidefodTegn"/>
    <w:uiPriority w:val="99"/>
    <w:semiHidden/>
    <w:rsid w:val="00E43EFE"/>
    <w:pPr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Overskrift1Tegn">
    <w:name w:val="Overskrift 1 Tegn"/>
    <w:basedOn w:val="Standardskrifttypeiafsnit"/>
    <w:link w:val="Overskrift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CF207A"/>
    <w:rPr>
      <w:i/>
      <w:iCs/>
      <w:color w:val="520010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teks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Standardskrifttypeiafsni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-Gitter">
    <w:name w:val="Table Grid"/>
    <w:basedOn w:val="Tabel-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1-lys-farve1">
    <w:name w:val="Grid Table 1 Light Accent 1"/>
    <w:basedOn w:val="Tabel-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4-farve2">
    <w:name w:val="Grid Table 4 Accent 2"/>
    <w:basedOn w:val="Tabel-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Ingenafstand">
    <w:name w:val="No Spacing"/>
    <w:uiPriority w:val="98"/>
    <w:semiHidden/>
    <w:qFormat/>
    <w:rsid w:val="00A95506"/>
    <w:pPr>
      <w:spacing w:after="0"/>
    </w:p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123B"/>
    <w:rPr>
      <w:sz w:val="22"/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123B"/>
    <w:rPr>
      <w:sz w:val="22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123B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123B"/>
    <w:rPr>
      <w:sz w:val="22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123B"/>
    <w:rPr>
      <w:sz w:val="22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123B"/>
    <w:rPr>
      <w:sz w:val="22"/>
      <w:szCs w:val="20"/>
    </w:rPr>
  </w:style>
  <w:style w:type="character" w:styleId="HTML-kode">
    <w:name w:val="HTML Code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e">
    <w:name w:val="HTML Typewriter"/>
    <w:basedOn w:val="Standardskrifttypeiafsni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ktion">
    <w:name w:val="Introduktion"/>
    <w:basedOn w:val="Normal"/>
    <w:qFormat/>
    <w:rsid w:val="006748E8"/>
    <w:pPr>
      <w:ind w:left="0"/>
      <w:jc w:val="center"/>
    </w:pPr>
    <w:rPr>
      <w:caps/>
      <w:color w:val="FFFFFF" w:themeColor="background1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du2in\AppData\Roaming\Microsoft\Skabeloner\Elegant%20for&#229;rsl&#248;beseddel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44ECBA3-9916-462C-A818-206AF1A4F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forårsløbeseddel</Template>
  <TotalTime>0</TotalTime>
  <Pages>2</Pages>
  <Words>93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2024-08-07T07:29:00Z</dcterms:created>
  <dcterms:modified xsi:type="dcterms:W3CDTF">2024-08-07T08:36:00Z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